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2844" w:rsidRDefault="00732844" w:rsidP="009E6183"/>
    <w:p w:rsidR="00732844" w:rsidRDefault="00732844" w:rsidP="009E6183"/>
    <w:p w:rsidR="006814D8" w:rsidRPr="00E36880" w:rsidRDefault="00F13F53" w:rsidP="00AD589D">
      <w:pPr>
        <w:pStyle w:val="Title"/>
      </w:pPr>
      <w:r>
        <w:t>Instruction Sheet</w:t>
      </w:r>
    </w:p>
    <w:p w:rsidR="005D0913" w:rsidRDefault="00C9627B" w:rsidP="009E6183">
      <w:pPr>
        <w:pStyle w:val="Subtitle"/>
      </w:pPr>
      <w:r>
        <w:t>Hema</w:t>
      </w:r>
      <w:r w:rsidR="00F13F53">
        <w:t xml:space="preserve">Pro 2000 Probe </w:t>
      </w:r>
      <w:r w:rsidR="006F2BA8">
        <w:t xml:space="preserve">10K Ohm </w:t>
      </w:r>
      <w:r w:rsidR="00F13F53">
        <w:t>Check</w:t>
      </w:r>
    </w:p>
    <w:p w:rsidR="002D1A14" w:rsidRDefault="002D1A14" w:rsidP="009E6183">
      <w:pPr>
        <w:pStyle w:val="CoverDescription"/>
      </w:pPr>
    </w:p>
    <w:p w:rsidR="00C9627B" w:rsidRDefault="00C9627B" w:rsidP="006F2BA8">
      <w:pPr>
        <w:pStyle w:val="CoverDescription"/>
        <w:numPr>
          <w:ilvl w:val="0"/>
          <w:numId w:val="9"/>
        </w:numPr>
      </w:pPr>
      <w:r>
        <w:t xml:space="preserve">The refrigerator </w:t>
      </w:r>
      <w:r w:rsidR="006F2BA8">
        <w:t xml:space="preserve">and freezer hemapro 2000 </w:t>
      </w:r>
      <w:r>
        <w:t>sensor</w:t>
      </w:r>
      <w:r w:rsidR="006F2BA8">
        <w:t xml:space="preserve"> is 10k ohm </w:t>
      </w:r>
      <w:r w:rsidR="00547075">
        <w:t>RTD</w:t>
      </w:r>
      <w:r w:rsidR="006F2BA8">
        <w:t>.</w:t>
      </w:r>
      <w:r>
        <w:t xml:space="preserve">  </w:t>
      </w:r>
      <w:r w:rsidR="006F2BA8">
        <w:t>Using volt meter measure p</w:t>
      </w:r>
      <w:r>
        <w:t>ins1 &amp; 5</w:t>
      </w:r>
      <w:r w:rsidR="006F2BA8">
        <w:t xml:space="preserve"> and cross reference to temperature versus resistance chart below. </w:t>
      </w:r>
    </w:p>
    <w:p w:rsidR="00AD589D" w:rsidRDefault="00AD589D" w:rsidP="00AD589D">
      <w:pPr>
        <w:pStyle w:val="CoverDescription"/>
      </w:pPr>
    </w:p>
    <w:p w:rsidR="00AD589D" w:rsidRDefault="00AD589D" w:rsidP="00AD589D">
      <w:pPr>
        <w:pStyle w:val="CoverDescription"/>
      </w:pPr>
    </w:p>
    <w:p w:rsidR="006F2BA8" w:rsidRDefault="00F13F53" w:rsidP="006F2BA8">
      <w:pPr>
        <w:pStyle w:val="CoverDescription"/>
        <w:jc w:val="center"/>
      </w:pPr>
      <w:r>
        <w:rPr>
          <w:noProof/>
        </w:rPr>
        <w:drawing>
          <wp:inline distT="0" distB="0" distL="0" distR="0">
            <wp:extent cx="2790825" cy="217868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17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BA8" w:rsidRDefault="006F2BA8" w:rsidP="006F2BA8">
      <w:pPr>
        <w:pStyle w:val="CoverDescription"/>
        <w:jc w:val="center"/>
      </w:pPr>
    </w:p>
    <w:p w:rsidR="006F2BA8" w:rsidRDefault="006F2BA8" w:rsidP="006F2BA8">
      <w:pPr>
        <w:pStyle w:val="CoverDescription"/>
        <w:jc w:val="center"/>
      </w:pPr>
    </w:p>
    <w:p w:rsidR="00AD589D" w:rsidRDefault="00AD589D" w:rsidP="006F2BA8">
      <w:pPr>
        <w:pStyle w:val="CoverDescription"/>
        <w:jc w:val="center"/>
      </w:pPr>
    </w:p>
    <w:p w:rsidR="00AD589D" w:rsidRDefault="00AD589D" w:rsidP="006F2BA8">
      <w:pPr>
        <w:pStyle w:val="CoverDescription"/>
        <w:jc w:val="center"/>
      </w:pPr>
    </w:p>
    <w:p w:rsidR="006F2BA8" w:rsidRDefault="006F2BA8" w:rsidP="006F2BA8">
      <w:pPr>
        <w:pStyle w:val="CoverDescription"/>
        <w:jc w:val="right"/>
      </w:pPr>
    </w:p>
    <w:tbl>
      <w:tblPr>
        <w:tblStyle w:val="DefaultTable"/>
        <w:tblW w:w="0" w:type="auto"/>
        <w:jc w:val="right"/>
        <w:tblLook w:val="04A0"/>
      </w:tblPr>
      <w:tblGrid>
        <w:gridCol w:w="5418"/>
      </w:tblGrid>
      <w:tr w:rsidR="006F2BA8" w:rsidRPr="009E6183" w:rsidTr="006F2BA8">
        <w:trPr>
          <w:cnfStyle w:val="100000000000"/>
          <w:jc w:val="right"/>
        </w:trPr>
        <w:tc>
          <w:tcPr>
            <w:cnfStyle w:val="001000000000"/>
            <w:tcW w:w="5418" w:type="dxa"/>
            <w:shd w:val="clear" w:color="auto" w:fill="BFBFBF" w:themeFill="background1" w:themeFillShade="BF"/>
          </w:tcPr>
          <w:p w:rsidR="006F2BA8" w:rsidRPr="009E6183" w:rsidRDefault="006F2BA8" w:rsidP="000E652C">
            <w:pPr>
              <w:pStyle w:val="Cover-LeftJustified"/>
              <w:spacing w:after="0"/>
              <w:rPr>
                <w:i w:val="0"/>
                <w:color w:val="auto"/>
              </w:rPr>
            </w:pPr>
            <w:r w:rsidRPr="009E6183">
              <w:rPr>
                <w:i w:val="0"/>
                <w:sz w:val="24"/>
              </w:rPr>
              <w:fldChar w:fldCharType="begin">
                <w:ffData>
                  <w:name w:val="Text3"/>
                  <w:enabled/>
                  <w:calcOnExit w:val="0"/>
                  <w:textInput>
                    <w:default w:val="Product Serial # or model #"/>
                  </w:textInput>
                </w:ffData>
              </w:fldChar>
            </w:r>
            <w:bookmarkStart w:id="0" w:name="Text3"/>
            <w:r w:rsidRPr="009E6183">
              <w:rPr>
                <w:i w:val="0"/>
                <w:color w:val="auto"/>
                <w:sz w:val="24"/>
              </w:rPr>
              <w:instrText xml:space="preserve"> FORMTEXT </w:instrText>
            </w:r>
            <w:r w:rsidRPr="009E6183">
              <w:rPr>
                <w:i w:val="0"/>
                <w:sz w:val="24"/>
              </w:rPr>
            </w:r>
            <w:r w:rsidRPr="009E6183">
              <w:rPr>
                <w:i w:val="0"/>
                <w:sz w:val="24"/>
              </w:rPr>
              <w:fldChar w:fldCharType="separate"/>
            </w:r>
            <w:r w:rsidRPr="009E6183">
              <w:rPr>
                <w:i w:val="0"/>
                <w:noProof/>
                <w:color w:val="auto"/>
                <w:sz w:val="24"/>
              </w:rPr>
              <w:t>Product Serial # or model #</w:t>
            </w:r>
            <w:r w:rsidRPr="009E6183">
              <w:rPr>
                <w:i w:val="0"/>
                <w:sz w:val="24"/>
              </w:rPr>
              <w:fldChar w:fldCharType="end"/>
            </w:r>
            <w:bookmarkEnd w:id="0"/>
          </w:p>
        </w:tc>
      </w:tr>
      <w:tr w:rsidR="006F2BA8" w:rsidRPr="0005211A" w:rsidTr="006F2BA8">
        <w:trPr>
          <w:jc w:val="right"/>
        </w:trPr>
        <w:tc>
          <w:tcPr>
            <w:cnfStyle w:val="001000000000"/>
            <w:tcW w:w="5418" w:type="dxa"/>
          </w:tcPr>
          <w:p w:rsidR="006F2BA8" w:rsidRPr="0005211A" w:rsidRDefault="006F2BA8" w:rsidP="00547075">
            <w:pPr>
              <w:pStyle w:val="Cover-LeftJustified"/>
              <w:spacing w:after="0"/>
              <w:rPr>
                <w:i w:val="0"/>
              </w:rPr>
            </w:pPr>
            <w:r w:rsidRPr="0005211A">
              <w:rPr>
                <w:i w:val="0"/>
              </w:rPr>
              <w:t xml:space="preserve">Revision Date: </w:t>
            </w:r>
            <w:r w:rsidR="00547075">
              <w:rPr>
                <w:i w:val="0"/>
              </w:rPr>
              <w:t>December 5, 2016</w:t>
            </w:r>
          </w:p>
        </w:tc>
      </w:tr>
    </w:tbl>
    <w:p w:rsidR="002D1A14" w:rsidRDefault="002D1A14" w:rsidP="009E6183">
      <w:pPr>
        <w:pStyle w:val="CoverDescription"/>
      </w:pPr>
    </w:p>
    <w:p w:rsidR="004B5B42" w:rsidRDefault="004B5B42" w:rsidP="009E6183">
      <w:pPr>
        <w:pStyle w:val="CoverDescription"/>
      </w:pPr>
    </w:p>
    <w:p w:rsidR="004B5B42" w:rsidRPr="004B5B42" w:rsidRDefault="004B5B42" w:rsidP="009E6183">
      <w:pPr>
        <w:pStyle w:val="CoverDescription"/>
      </w:pPr>
    </w:p>
    <w:p w:rsidR="004B5B42" w:rsidRPr="004B5B42" w:rsidRDefault="004B5B42" w:rsidP="009E6183">
      <w:pPr>
        <w:pStyle w:val="CoverDescription"/>
      </w:pPr>
    </w:p>
    <w:p w:rsidR="00667B57" w:rsidRDefault="006F2BA8" w:rsidP="00547075">
      <w:pPr>
        <w:sectPr w:rsidR="00667B57" w:rsidSect="0005211A">
          <w:headerReference w:type="even" r:id="rId11"/>
          <w:headerReference w:type="default" r:id="rId12"/>
          <w:footerReference w:type="default" r:id="rId13"/>
          <w:headerReference w:type="first" r:id="rId14"/>
          <w:pgSz w:w="12240" w:h="15840"/>
          <w:pgMar w:top="1440" w:right="1800" w:bottom="1440" w:left="1800" w:header="720" w:footer="720" w:gutter="0"/>
          <w:cols w:space="720"/>
          <w:titlePg/>
          <w:docGrid w:linePitch="360"/>
        </w:sectPr>
      </w:pPr>
      <w:r>
        <w:rPr>
          <w:noProof/>
        </w:rPr>
        <w:drawing>
          <wp:inline distT="0" distB="0" distL="0" distR="0">
            <wp:extent cx="5486400" cy="6292854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292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98B" w:rsidRPr="004B5B42" w:rsidRDefault="0056398B" w:rsidP="002E5A7B"/>
    <w:sectPr w:rsidR="0056398B" w:rsidRPr="004B5B42" w:rsidSect="00774BAD">
      <w:headerReference w:type="default" r:id="rId16"/>
      <w:footerReference w:type="default" r:id="rId17"/>
      <w:headerReference w:type="first" r:id="rId18"/>
      <w:footerReference w:type="first" r:id="rId19"/>
      <w:pgSz w:w="12240" w:h="15840"/>
      <w:pgMar w:top="1512" w:right="1440" w:bottom="1440" w:left="1440" w:header="936" w:footer="432" w:gutter="0"/>
      <w:pgBorders>
        <w:bottom w:val="single" w:sz="8" w:space="12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6441" w:rsidRDefault="00836441" w:rsidP="009E6183">
      <w:r>
        <w:separator/>
      </w:r>
    </w:p>
  </w:endnote>
  <w:endnote w:type="continuationSeparator" w:id="0">
    <w:p w:rsidR="00836441" w:rsidRDefault="00836441" w:rsidP="009E61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6183" w:rsidRPr="00C9552B" w:rsidRDefault="009E6183" w:rsidP="009E6183">
    <w:pPr>
      <w:pStyle w:val="Footer"/>
    </w:pPr>
    <w:r>
      <w:t>Document Title</w:t>
    </w:r>
    <w:r>
      <w:ptab w:relativeTo="margin" w:alignment="center" w:leader="none"/>
    </w:r>
    <w:r>
      <w:ptab w:relativeTo="margin" w:alignment="right" w:leader="none"/>
    </w:r>
    <w:r w:rsidR="00F03D04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F03D04">
      <w:rPr>
        <w:rStyle w:val="PageNumber"/>
      </w:rPr>
      <w:fldChar w:fldCharType="separate"/>
    </w:r>
    <w:r w:rsidR="00D2385A">
      <w:rPr>
        <w:rStyle w:val="PageNumber"/>
        <w:noProof/>
      </w:rPr>
      <w:t>2</w:t>
    </w:r>
    <w:r w:rsidR="00F03D04">
      <w:rPr>
        <w:rStyle w:val="PageNumber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6183" w:rsidRPr="00774BAD" w:rsidRDefault="009E6183" w:rsidP="009E6183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6183" w:rsidRDefault="009E6183" w:rsidP="009E6183">
    <w:pPr>
      <w:pStyle w:val="Footer"/>
    </w:pPr>
    <w:r>
      <w:t>Document Title</w:t>
    </w:r>
    <w:r>
      <w:ptab w:relativeTo="margin" w:alignment="center" w:leader="none"/>
    </w:r>
    <w:r>
      <w:ptab w:relativeTo="margin" w:alignment="right" w:leader="none"/>
    </w:r>
    <w:r w:rsidR="00F03D04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F03D04">
      <w:rPr>
        <w:rStyle w:val="PageNumber"/>
      </w:rPr>
      <w:fldChar w:fldCharType="separate"/>
    </w:r>
    <w:r>
      <w:rPr>
        <w:rStyle w:val="PageNumber"/>
        <w:noProof/>
      </w:rPr>
      <w:t>2</w:t>
    </w:r>
    <w:r w:rsidR="00F03D04">
      <w:rPr>
        <w:rStyle w:val="PageNumber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6441" w:rsidRDefault="00836441" w:rsidP="009E6183">
      <w:r>
        <w:separator/>
      </w:r>
    </w:p>
  </w:footnote>
  <w:footnote w:type="continuationSeparator" w:id="0">
    <w:p w:rsidR="00836441" w:rsidRDefault="00836441" w:rsidP="009E618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6183" w:rsidRDefault="00F03D04" w:rsidP="009E6183">
    <w:pPr>
      <w:pStyle w:val="Header"/>
    </w:pPr>
    <w:sdt>
      <w:sdtPr>
        <w:id w:val="2093729574"/>
        <w:placeholder>
          <w:docPart w:val="446540DBB9684D64A386B79BD2AF2083"/>
        </w:placeholder>
        <w:temporary/>
        <w:showingPlcHdr/>
      </w:sdtPr>
      <w:sdtContent>
        <w:r w:rsidR="009E6183">
          <w:t>[Type text]</w:t>
        </w:r>
      </w:sdtContent>
    </w:sdt>
    <w:r w:rsidR="009E6183">
      <w:ptab w:relativeTo="margin" w:alignment="center" w:leader="none"/>
    </w:r>
    <w:sdt>
      <w:sdtPr>
        <w:id w:val="1567383517"/>
        <w:placeholder>
          <w:docPart w:val="9F3E3DFB198146C1B9AD843FB71EA372"/>
        </w:placeholder>
        <w:temporary/>
        <w:showingPlcHdr/>
      </w:sdtPr>
      <w:sdtContent>
        <w:r w:rsidR="009E6183">
          <w:t>[Type text]</w:t>
        </w:r>
      </w:sdtContent>
    </w:sdt>
    <w:r w:rsidR="009E6183">
      <w:ptab w:relativeTo="margin" w:alignment="right" w:leader="none"/>
    </w:r>
    <w:sdt>
      <w:sdtPr>
        <w:id w:val="-189524203"/>
        <w:placeholder>
          <w:docPart w:val="88ED51751AF443B28292F4997D3971A1"/>
        </w:placeholder>
        <w:temporary/>
        <w:showingPlcHdr/>
      </w:sdtPr>
      <w:sdtContent>
        <w:r w:rsidR="009E6183">
          <w:t>[Type text]</w:t>
        </w:r>
      </w:sdtContent>
    </w:sdt>
  </w:p>
  <w:p w:rsidR="009E6183" w:rsidRDefault="009E6183" w:rsidP="009E6183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6183" w:rsidRPr="000132EC" w:rsidRDefault="009E6183" w:rsidP="009E6183">
    <w:pPr>
      <w:pStyle w:val="Header"/>
    </w:pPr>
    <w:r w:rsidRPr="0001244C">
      <w:rPr>
        <w:rStyle w:val="Hyperlink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page">
            <wp:posOffset>917575</wp:posOffset>
          </wp:positionH>
          <wp:positionV relativeFrom="paragraph">
            <wp:posOffset>-199228</wp:posOffset>
          </wp:positionV>
          <wp:extent cx="1125855" cy="552450"/>
          <wp:effectExtent l="0" t="0" r="0" b="635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 l="12015" t="16436" r="9931" b="20482"/>
                  <a:stretch/>
                </pic:blipFill>
                <pic:spPr bwMode="auto">
                  <a:xfrm>
                    <a:off x="0" y="0"/>
                    <a:ext cx="1125855" cy="5524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0132EC">
      <w:rPr>
        <w:rStyle w:val="Hyperlink"/>
        <w:sz w:val="16"/>
      </w:rPr>
      <w:t xml:space="preserve"> </w:t>
    </w:r>
    <w:r w:rsidRPr="000132EC">
      <w:t>Document Title</w:t>
    </w:r>
    <w:r>
      <w:t xml:space="preserve"> - </w:t>
    </w:r>
    <w:r w:rsidR="00F03D04" w:rsidRPr="000132EC">
      <w:rPr>
        <w:rStyle w:val="PageNumber"/>
      </w:rPr>
      <w:fldChar w:fldCharType="begin"/>
    </w:r>
    <w:r w:rsidRPr="000132EC">
      <w:rPr>
        <w:rStyle w:val="PageNumber"/>
      </w:rPr>
      <w:instrText xml:space="preserve"> PAGE </w:instrText>
    </w:r>
    <w:r w:rsidR="00F03D04" w:rsidRPr="000132EC">
      <w:rPr>
        <w:rStyle w:val="PageNumber"/>
      </w:rPr>
      <w:fldChar w:fldCharType="separate"/>
    </w:r>
    <w:r w:rsidR="00D2385A">
      <w:rPr>
        <w:rStyle w:val="PageNumber"/>
      </w:rPr>
      <w:t>2</w:t>
    </w:r>
    <w:r w:rsidR="00F03D04" w:rsidRPr="000132EC">
      <w:rPr>
        <w:rStyle w:val="PageNumber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6183" w:rsidRPr="00C31E70" w:rsidRDefault="00A70502" w:rsidP="009E6183">
    <w:pPr>
      <w:pStyle w:val="Header"/>
    </w:pPr>
    <w:bookmarkStart w:id="1" w:name="_GoBack"/>
    <w:r w:rsidRPr="009A2037">
      <w:drawing>
        <wp:anchor distT="0" distB="0" distL="114300" distR="114300" simplePos="0" relativeHeight="251660287" behindDoc="0" locked="0" layoutInCell="1" allowOverlap="1">
          <wp:simplePos x="0" y="0"/>
          <wp:positionH relativeFrom="page">
            <wp:posOffset>910590</wp:posOffset>
          </wp:positionH>
          <wp:positionV relativeFrom="paragraph">
            <wp:posOffset>-41910</wp:posOffset>
          </wp:positionV>
          <wp:extent cx="1869694" cy="404324"/>
          <wp:effectExtent l="0" t="0" r="10160" b="254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69694" cy="4043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bookmarkEnd w:id="1"/>
    <w:r w:rsidR="009E6183" w:rsidRPr="000132EC">
      <w:rPr>
        <w:rStyle w:val="Hyperlink"/>
        <w:sz w:val="16"/>
      </w:rPr>
      <w:t xml:space="preserve"> 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6183" w:rsidRPr="000132EC" w:rsidRDefault="00A70502" w:rsidP="009E6183">
    <w:pPr>
      <w:pStyle w:val="Header"/>
    </w:pPr>
    <w:r w:rsidRPr="009A2037">
      <w:drawing>
        <wp:anchor distT="0" distB="0" distL="114300" distR="114300" simplePos="0" relativeHeight="251659262" behindDoc="0" locked="0" layoutInCell="1" allowOverlap="1">
          <wp:simplePos x="0" y="0"/>
          <wp:positionH relativeFrom="page">
            <wp:posOffset>878205</wp:posOffset>
          </wp:positionH>
          <wp:positionV relativeFrom="paragraph">
            <wp:posOffset>-117002</wp:posOffset>
          </wp:positionV>
          <wp:extent cx="1965617" cy="302402"/>
          <wp:effectExtent l="0" t="0" r="0" b="254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65617" cy="30240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>
      <w:t>Document Name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6183" w:rsidRPr="00C31E70" w:rsidRDefault="009E6183" w:rsidP="009E6183">
    <w:pPr>
      <w:pStyle w:val="Header"/>
    </w:pPr>
    <w:r w:rsidRPr="0001244C">
      <w:rPr>
        <w:rStyle w:val="Hyperlink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page">
            <wp:posOffset>914400</wp:posOffset>
          </wp:positionH>
          <wp:positionV relativeFrom="paragraph">
            <wp:posOffset>-203673</wp:posOffset>
          </wp:positionV>
          <wp:extent cx="1125855" cy="552893"/>
          <wp:effectExtent l="0" t="0" r="0" b="635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 l="12015" t="16436" r="9931" b="20482"/>
                  <a:stretch/>
                </pic:blipFill>
                <pic:spPr bwMode="auto">
                  <a:xfrm>
                    <a:off x="0" y="0"/>
                    <a:ext cx="1125855" cy="55289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0132EC">
      <w:rPr>
        <w:rStyle w:val="Hyperlink"/>
        <w:sz w:val="16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F041B"/>
    <w:multiLevelType w:val="hybridMultilevel"/>
    <w:tmpl w:val="03040E36"/>
    <w:lvl w:ilvl="0" w:tplc="A7FC1C38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0C69AC"/>
    <w:multiLevelType w:val="hybridMultilevel"/>
    <w:tmpl w:val="7A962BEC"/>
    <w:lvl w:ilvl="0" w:tplc="D10EAD78">
      <w:start w:val="1"/>
      <w:numFmt w:val="decimal"/>
      <w:pStyle w:val="NumberedList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0635B7C"/>
    <w:multiLevelType w:val="hybridMultilevel"/>
    <w:tmpl w:val="8E7A6A9C"/>
    <w:lvl w:ilvl="0" w:tplc="E68E7846">
      <w:start w:val="1"/>
      <w:numFmt w:val="decimal"/>
      <w:pStyle w:val="CaptionText"/>
      <w:lvlText w:val="Figure %1:"/>
      <w:lvlJc w:val="left"/>
      <w:pPr>
        <w:ind w:left="864" w:hanging="864"/>
      </w:pPr>
      <w:rPr>
        <w:rFonts w:hint="default"/>
        <w:b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2E26C7"/>
    <w:multiLevelType w:val="multilevel"/>
    <w:tmpl w:val="F286C6AA"/>
    <w:lvl w:ilvl="0">
      <w:start w:val="1"/>
      <w:numFmt w:val="decimal"/>
      <w:lvlText w:val="Figure %1:"/>
      <w:lvlJc w:val="left"/>
      <w:pPr>
        <w:ind w:left="1008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A86AF9"/>
    <w:multiLevelType w:val="hybridMultilevel"/>
    <w:tmpl w:val="98300D4E"/>
    <w:lvl w:ilvl="0" w:tplc="3F8E9C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FCD08BA"/>
    <w:multiLevelType w:val="hybridMultilevel"/>
    <w:tmpl w:val="991C6D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A72830"/>
    <w:multiLevelType w:val="multilevel"/>
    <w:tmpl w:val="6D50346E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6C6B1A02"/>
    <w:multiLevelType w:val="multilevel"/>
    <w:tmpl w:val="FE4C5F58"/>
    <w:lvl w:ilvl="0">
      <w:start w:val="1"/>
      <w:numFmt w:val="decimal"/>
      <w:lvlText w:val="Figure %1:"/>
      <w:lvlJc w:val="left"/>
      <w:pPr>
        <w:ind w:left="864" w:hanging="86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1"/>
    <w:lvlOverride w:ilvl="0">
      <w:startOverride w:val="1"/>
    </w:lvlOverride>
  </w:num>
  <w:num w:numId="4">
    <w:abstractNumId w:val="2"/>
  </w:num>
  <w:num w:numId="5">
    <w:abstractNumId w:val="3"/>
  </w:num>
  <w:num w:numId="6">
    <w:abstractNumId w:val="7"/>
  </w:num>
  <w:num w:numId="7">
    <w:abstractNumId w:val="5"/>
  </w:num>
  <w:num w:numId="8">
    <w:abstractNumId w:val="0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attachedTemplate r:id="rId1"/>
  <w:defaultTabStop w:val="720"/>
  <w:doNotShadeFormData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7833A3"/>
    <w:rsid w:val="0001244C"/>
    <w:rsid w:val="000132EC"/>
    <w:rsid w:val="00037202"/>
    <w:rsid w:val="0005211A"/>
    <w:rsid w:val="000B0ACA"/>
    <w:rsid w:val="000B3EB0"/>
    <w:rsid w:val="000F1751"/>
    <w:rsid w:val="001408E9"/>
    <w:rsid w:val="00142062"/>
    <w:rsid w:val="00297C7C"/>
    <w:rsid w:val="002A5476"/>
    <w:rsid w:val="002C732E"/>
    <w:rsid w:val="002D1A14"/>
    <w:rsid w:val="002E5A7B"/>
    <w:rsid w:val="00324113"/>
    <w:rsid w:val="003526ED"/>
    <w:rsid w:val="003C2657"/>
    <w:rsid w:val="00432FD4"/>
    <w:rsid w:val="00440296"/>
    <w:rsid w:val="004560B6"/>
    <w:rsid w:val="004833FC"/>
    <w:rsid w:val="004B5B42"/>
    <w:rsid w:val="0054203A"/>
    <w:rsid w:val="00547075"/>
    <w:rsid w:val="0056398B"/>
    <w:rsid w:val="005D0913"/>
    <w:rsid w:val="00635B00"/>
    <w:rsid w:val="00661928"/>
    <w:rsid w:val="00667B57"/>
    <w:rsid w:val="006814D8"/>
    <w:rsid w:val="006844A3"/>
    <w:rsid w:val="006B09BD"/>
    <w:rsid w:val="006C1D46"/>
    <w:rsid w:val="006E6937"/>
    <w:rsid w:val="006F2BA8"/>
    <w:rsid w:val="00702A58"/>
    <w:rsid w:val="00732844"/>
    <w:rsid w:val="00744502"/>
    <w:rsid w:val="00774BAD"/>
    <w:rsid w:val="007833A3"/>
    <w:rsid w:val="007B6E03"/>
    <w:rsid w:val="007D0BB9"/>
    <w:rsid w:val="00836441"/>
    <w:rsid w:val="00854CEF"/>
    <w:rsid w:val="008F083A"/>
    <w:rsid w:val="00920C21"/>
    <w:rsid w:val="009955CB"/>
    <w:rsid w:val="009A2037"/>
    <w:rsid w:val="009A6845"/>
    <w:rsid w:val="009E6183"/>
    <w:rsid w:val="00A34BBC"/>
    <w:rsid w:val="00A70502"/>
    <w:rsid w:val="00AD589D"/>
    <w:rsid w:val="00B54EDF"/>
    <w:rsid w:val="00BA0FCE"/>
    <w:rsid w:val="00C0625B"/>
    <w:rsid w:val="00C31E70"/>
    <w:rsid w:val="00C9552B"/>
    <w:rsid w:val="00C95C58"/>
    <w:rsid w:val="00C9627B"/>
    <w:rsid w:val="00CF336B"/>
    <w:rsid w:val="00D04422"/>
    <w:rsid w:val="00D2385A"/>
    <w:rsid w:val="00D3580B"/>
    <w:rsid w:val="00D51CB8"/>
    <w:rsid w:val="00DE0FC6"/>
    <w:rsid w:val="00E34AA8"/>
    <w:rsid w:val="00E36880"/>
    <w:rsid w:val="00E51FAF"/>
    <w:rsid w:val="00EA0ECF"/>
    <w:rsid w:val="00F03D04"/>
    <w:rsid w:val="00F13F53"/>
    <w:rsid w:val="00F155BC"/>
    <w:rsid w:val="00F20543"/>
    <w:rsid w:val="00FC0D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6183"/>
    <w:pPr>
      <w:spacing w:after="240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F155B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6880"/>
    <w:pPr>
      <w:keepNext/>
      <w:keepLines/>
      <w:spacing w:before="360" w:after="120"/>
      <w:outlineLvl w:val="1"/>
    </w:pPr>
    <w:rPr>
      <w:rFonts w:asciiTheme="majorHAnsi" w:eastAsiaTheme="majorEastAsia" w:hAnsiTheme="majorHAnsi" w:cstheme="majorBidi"/>
      <w:b/>
      <w:bCs/>
      <w:color w:val="808080" w:themeColor="background1" w:themeShade="80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3688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A6A6A6" w:themeColor="background1" w:themeShade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uiPriority w:val="11"/>
    <w:qFormat/>
    <w:rsid w:val="002D1A14"/>
    <w:pPr>
      <w:numPr>
        <w:ilvl w:val="1"/>
      </w:numPr>
      <w:jc w:val="center"/>
    </w:pPr>
    <w:rPr>
      <w:rFonts w:asciiTheme="majorHAnsi" w:eastAsiaTheme="majorEastAsia" w:hAnsiTheme="majorHAnsi" w:cstheme="majorBidi"/>
      <w:i/>
      <w:iCs/>
      <w:spacing w:val="15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2D1A14"/>
    <w:rPr>
      <w:rFonts w:asciiTheme="majorHAnsi" w:eastAsiaTheme="majorEastAsia" w:hAnsiTheme="majorHAnsi" w:cstheme="majorBidi"/>
      <w:i/>
      <w:iCs/>
      <w:spacing w:val="15"/>
      <w:sz w:val="32"/>
    </w:rPr>
  </w:style>
  <w:style w:type="paragraph" w:styleId="Header">
    <w:name w:val="header"/>
    <w:basedOn w:val="Normal"/>
    <w:link w:val="HeaderChar"/>
    <w:uiPriority w:val="99"/>
    <w:unhideWhenUsed/>
    <w:rsid w:val="0005211A"/>
    <w:pPr>
      <w:tabs>
        <w:tab w:val="center" w:pos="4320"/>
        <w:tab w:val="right" w:pos="9360"/>
      </w:tabs>
      <w:spacing w:after="720"/>
      <w:jc w:val="right"/>
    </w:pPr>
    <w:rPr>
      <w:b/>
      <w:noProof/>
      <w:sz w:val="28"/>
    </w:rPr>
  </w:style>
  <w:style w:type="character" w:customStyle="1" w:styleId="HeaderChar">
    <w:name w:val="Header Char"/>
    <w:basedOn w:val="DefaultParagraphFont"/>
    <w:link w:val="Header"/>
    <w:uiPriority w:val="99"/>
    <w:rsid w:val="0005211A"/>
    <w:rPr>
      <w:b/>
      <w:noProof/>
      <w:sz w:val="28"/>
    </w:rPr>
  </w:style>
  <w:style w:type="paragraph" w:styleId="Footer">
    <w:name w:val="footer"/>
    <w:basedOn w:val="Normal"/>
    <w:link w:val="FooterChar"/>
    <w:uiPriority w:val="99"/>
    <w:unhideWhenUsed/>
    <w:rsid w:val="00C31E70"/>
    <w:pPr>
      <w:tabs>
        <w:tab w:val="right" w:pos="9360"/>
      </w:tabs>
    </w:pPr>
    <w:rPr>
      <w:b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C31E70"/>
    <w:rPr>
      <w:b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0AC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0ACA"/>
    <w:rPr>
      <w:rFonts w:ascii="Lucida Grande" w:hAnsi="Lucida Grande" w:cs="Lucida Grande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E36880"/>
    <w:pPr>
      <w:spacing w:after="300"/>
      <w:contextualSpacing/>
      <w:jc w:val="center"/>
    </w:pPr>
    <w:rPr>
      <w:rFonts w:asciiTheme="majorHAnsi" w:eastAsiaTheme="majorEastAsia" w:hAnsiTheme="majorHAnsi" w:cstheme="majorBidi"/>
      <w:b/>
      <w:color w:val="000000" w:themeColor="text1"/>
      <w:spacing w:val="5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36880"/>
    <w:rPr>
      <w:rFonts w:asciiTheme="majorHAnsi" w:eastAsiaTheme="majorEastAsia" w:hAnsiTheme="majorHAnsi" w:cstheme="majorBidi"/>
      <w:b/>
      <w:color w:val="000000" w:themeColor="text1"/>
      <w:spacing w:val="5"/>
      <w:kern w:val="28"/>
      <w:sz w:val="48"/>
      <w:szCs w:val="52"/>
    </w:rPr>
  </w:style>
  <w:style w:type="character" w:styleId="Hyperlink">
    <w:name w:val="Hyperlink"/>
    <w:uiPriority w:val="99"/>
    <w:unhideWhenUsed/>
    <w:rsid w:val="0001244C"/>
    <w:rPr>
      <w:sz w:val="18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54203A"/>
  </w:style>
  <w:style w:type="character" w:customStyle="1" w:styleId="Heading1Char">
    <w:name w:val="Heading 1 Char"/>
    <w:basedOn w:val="DefaultParagraphFont"/>
    <w:link w:val="Heading1"/>
    <w:uiPriority w:val="9"/>
    <w:rsid w:val="00F155BC"/>
    <w:rPr>
      <w:rFonts w:asciiTheme="majorHAnsi" w:eastAsiaTheme="majorEastAsia" w:hAnsiTheme="majorHAnsi" w:cstheme="majorBidi"/>
      <w:b/>
      <w:bCs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36880"/>
    <w:rPr>
      <w:rFonts w:asciiTheme="majorHAnsi" w:eastAsiaTheme="majorEastAsia" w:hAnsiTheme="majorHAnsi" w:cstheme="majorBidi"/>
      <w:b/>
      <w:bCs/>
      <w:color w:val="808080" w:themeColor="background1" w:themeShade="80"/>
      <w:sz w:val="28"/>
      <w:szCs w:val="26"/>
    </w:rPr>
  </w:style>
  <w:style w:type="paragraph" w:customStyle="1" w:styleId="CoverDescription">
    <w:name w:val="Cover Description"/>
    <w:basedOn w:val="Normal"/>
    <w:qFormat/>
    <w:rsid w:val="00F155BC"/>
    <w:pPr>
      <w:jc w:val="both"/>
    </w:pPr>
  </w:style>
  <w:style w:type="paragraph" w:customStyle="1" w:styleId="Cover-LeftJustified">
    <w:name w:val="Cover - Left Justified"/>
    <w:basedOn w:val="Normal"/>
    <w:qFormat/>
    <w:rsid w:val="00F155BC"/>
    <w:pPr>
      <w:tabs>
        <w:tab w:val="left" w:pos="7937"/>
      </w:tabs>
      <w:spacing w:after="120"/>
      <w:jc w:val="right"/>
    </w:pPr>
    <w:rPr>
      <w:i/>
    </w:rPr>
  </w:style>
  <w:style w:type="character" w:customStyle="1" w:styleId="Heading3Char">
    <w:name w:val="Heading 3 Char"/>
    <w:basedOn w:val="DefaultParagraphFont"/>
    <w:link w:val="Heading3"/>
    <w:uiPriority w:val="9"/>
    <w:rsid w:val="00E36880"/>
    <w:rPr>
      <w:rFonts w:asciiTheme="majorHAnsi" w:eastAsiaTheme="majorEastAsia" w:hAnsiTheme="majorHAnsi" w:cstheme="majorBidi"/>
      <w:b/>
      <w:bCs/>
      <w:color w:val="A6A6A6" w:themeColor="background1" w:themeShade="A6"/>
    </w:rPr>
  </w:style>
  <w:style w:type="paragraph" w:customStyle="1" w:styleId="NumberedList">
    <w:name w:val="Numbered List"/>
    <w:basedOn w:val="Normal"/>
    <w:qFormat/>
    <w:rsid w:val="00F155BC"/>
    <w:pPr>
      <w:numPr>
        <w:numId w:val="1"/>
      </w:numPr>
      <w:spacing w:after="120"/>
      <w:ind w:left="720"/>
    </w:pPr>
  </w:style>
  <w:style w:type="paragraph" w:customStyle="1" w:styleId="EmphasisParagraph">
    <w:name w:val="Emphasis Paragraph"/>
    <w:basedOn w:val="Normal"/>
    <w:qFormat/>
    <w:rsid w:val="0005211A"/>
    <w:pPr>
      <w:keepLines/>
      <w:pBdr>
        <w:top w:val="single" w:sz="8" w:space="1" w:color="auto" w:shadow="1"/>
        <w:left w:val="single" w:sz="8" w:space="4" w:color="auto" w:shadow="1"/>
        <w:bottom w:val="single" w:sz="8" w:space="1" w:color="auto" w:shadow="1"/>
        <w:right w:val="single" w:sz="8" w:space="4" w:color="auto" w:shadow="1"/>
      </w:pBdr>
      <w:spacing w:before="240"/>
    </w:pPr>
    <w:rPr>
      <w:b/>
    </w:rPr>
  </w:style>
  <w:style w:type="table" w:styleId="TableGrid">
    <w:name w:val="Table Grid"/>
    <w:basedOn w:val="TableNormal"/>
    <w:uiPriority w:val="59"/>
    <w:rsid w:val="007445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ptionText">
    <w:name w:val="Caption Text"/>
    <w:basedOn w:val="Normal"/>
    <w:qFormat/>
    <w:rsid w:val="0056398B"/>
    <w:pPr>
      <w:numPr>
        <w:numId w:val="4"/>
      </w:numPr>
    </w:pPr>
    <w:rPr>
      <w:i/>
      <w:noProof/>
    </w:rPr>
  </w:style>
  <w:style w:type="table" w:styleId="LightList">
    <w:name w:val="Light List"/>
    <w:basedOn w:val="TableNormal"/>
    <w:uiPriority w:val="61"/>
    <w:rsid w:val="006E6937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DefaultTable">
    <w:name w:val="Default Table"/>
    <w:basedOn w:val="TableNormal"/>
    <w:uiPriority w:val="99"/>
    <w:rsid w:val="008F083A"/>
    <w:pPr>
      <w:contextualSpacing/>
      <w:jc w:val="center"/>
    </w:pPr>
    <w:rPr>
      <w:sz w:val="20"/>
    </w:rPr>
    <w:tblPr>
      <w:tblInd w:w="0" w:type="dxa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CellMar>
        <w:top w:w="72" w:type="dxa"/>
        <w:left w:w="72" w:type="dxa"/>
        <w:bottom w:w="72" w:type="dxa"/>
        <w:right w:w="72" w:type="dxa"/>
      </w:tblCellMar>
    </w:tblPr>
    <w:tcPr>
      <w:vAlign w:val="center"/>
    </w:tcPr>
    <w:tblStylePr w:type="firstRow">
      <w:rPr>
        <w:b/>
        <w:color w:val="F2F2F2" w:themeColor="background1" w:themeShade="F2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firstCol">
      <w:rPr>
        <w:b/>
      </w:rPr>
    </w:tblStylePr>
  </w:style>
  <w:style w:type="paragraph" w:customStyle="1" w:styleId="TableText">
    <w:name w:val="Table Text"/>
    <w:basedOn w:val="Normal"/>
    <w:qFormat/>
    <w:rsid w:val="006E6937"/>
    <w:pPr>
      <w:spacing w:after="0"/>
    </w:pPr>
    <w:rPr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header" Target="header5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10" Type="http://schemas.openxmlformats.org/officeDocument/2006/relationships/image" Target="media/image1.png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ather.koester\Desktop\SupportDocs_BrandLogos\MultiPage%20Templates\ULS_Supportdoc_multipag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446540DBB9684D64A386B79BD2AF20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6DF1B4-3038-44F9-A166-D8243EECFD2C}"/>
      </w:docPartPr>
      <w:docPartBody>
        <w:p w:rsidR="007B6054" w:rsidRDefault="0003102A">
          <w:pPr>
            <w:pStyle w:val="446540DBB9684D64A386B79BD2AF2083"/>
          </w:pPr>
          <w:r>
            <w:t>[Type text]</w:t>
          </w:r>
        </w:p>
      </w:docPartBody>
    </w:docPart>
    <w:docPart>
      <w:docPartPr>
        <w:name w:val="9F3E3DFB198146C1B9AD843FB71EA3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7F4B7E-B7AD-4B30-BBFC-9E95236D32C7}"/>
      </w:docPartPr>
      <w:docPartBody>
        <w:p w:rsidR="007B6054" w:rsidRDefault="0003102A">
          <w:pPr>
            <w:pStyle w:val="9F3E3DFB198146C1B9AD843FB71EA372"/>
          </w:pPr>
          <w:r>
            <w:t>[Type text]</w:t>
          </w:r>
        </w:p>
      </w:docPartBody>
    </w:docPart>
    <w:docPart>
      <w:docPartPr>
        <w:name w:val="88ED51751AF443B28292F4997D3971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C7C88E-62E9-4263-AA44-451AAD8DDAA7}"/>
      </w:docPartPr>
      <w:docPartBody>
        <w:p w:rsidR="007B6054" w:rsidRDefault="0003102A">
          <w:pPr>
            <w:pStyle w:val="88ED51751AF443B28292F4997D3971A1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03102A"/>
    <w:rsid w:val="0003102A"/>
    <w:rsid w:val="007B6054"/>
    <w:rsid w:val="009157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60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46540DBB9684D64A386B79BD2AF2083">
    <w:name w:val="446540DBB9684D64A386B79BD2AF2083"/>
    <w:rsid w:val="007B6054"/>
  </w:style>
  <w:style w:type="paragraph" w:customStyle="1" w:styleId="9F3E3DFB198146C1B9AD843FB71EA372">
    <w:name w:val="9F3E3DFB198146C1B9AD843FB71EA372"/>
    <w:rsid w:val="007B6054"/>
  </w:style>
  <w:style w:type="paragraph" w:customStyle="1" w:styleId="88ED51751AF443B28292F4997D3971A1">
    <w:name w:val="88ED51751AF443B28292F4997D3971A1"/>
    <w:rsid w:val="007B6054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7EB6CE1DD4E74EB37935299E316137" ma:contentTypeVersion="1" ma:contentTypeDescription="Create a new document." ma:contentTypeScope="" ma:versionID="5b6889a5d90517dea6a9198735ddd7fa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ddb0c952b897a810c8a4e377cff6bff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1DC09955-023D-4354-9A11-74CAFF023C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5F3F787-E3F5-4C85-80A3-549A3760948D}">
  <ds:schemaRefs>
    <ds:schemaRef ds:uri="http://schemas.microsoft.com/office/2006/metadata/propertie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19A3E9DC-214E-4166-BC0C-2534454606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ULS_Supportdoc_multipage.dotx</Template>
  <TotalTime>2</TotalTime>
  <Pages>3</Pages>
  <Words>46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Thermo Fisher Scientific</Company>
  <LinksUpToDate>false</LinksUpToDate>
  <CharactersWithSpaces>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heather.koester</dc:creator>
  <cp:lastModifiedBy>alex.franklin</cp:lastModifiedBy>
  <cp:revision>3</cp:revision>
  <cp:lastPrinted>2014-03-17T16:15:00Z</cp:lastPrinted>
  <dcterms:created xsi:type="dcterms:W3CDTF">2016-12-05T17:27:00Z</dcterms:created>
  <dcterms:modified xsi:type="dcterms:W3CDTF">2016-12-05T17:28:00Z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0x010100427EB6CE1DD4E74EB37935299E316137</vt:lpwstr>
  </property>
</Properties>
</file>